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629"/>
        <w:gridCol w:w="274"/>
        <w:gridCol w:w="357"/>
        <w:gridCol w:w="448"/>
        <w:gridCol w:w="449"/>
        <w:gridCol w:w="2009"/>
        <w:gridCol w:w="1886"/>
      </w:tblGrid>
      <w:tr w:rsidR="0090596C" w:rsidRPr="0006348C" w14:paraId="0D3D24EC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12F64837" w14:textId="77777777" w:rsidR="00650259" w:rsidRPr="0006348C" w:rsidRDefault="00C046AE" w:rsidP="0090596C">
            <w:pPr>
              <w:pStyle w:val="1"/>
              <w:outlineLvl w:val="0"/>
              <w:rPr>
                <w:lang w:val="en-US"/>
              </w:rPr>
            </w:pPr>
            <w:bookmarkStart w:id="0" w:name="_GoBack" w:colFirst="0" w:colLast="0"/>
            <w:r w:rsidRPr="0006348C">
              <w:rPr>
                <w:lang w:val="en-US"/>
              </w:rPr>
              <w:t>Student information</w:t>
            </w:r>
          </w:p>
        </w:tc>
      </w:tr>
      <w:tr w:rsidR="00650259" w:rsidRPr="0006348C" w14:paraId="444D120F" w14:textId="77777777" w:rsidTr="000F5E16">
        <w:tc>
          <w:tcPr>
            <w:tcW w:w="1647" w:type="pct"/>
            <w:vAlign w:val="bottom"/>
          </w:tcPr>
          <w:p w14:paraId="7DBE3B63" w14:textId="77777777" w:rsidR="00650259" w:rsidRPr="0006348C" w:rsidRDefault="00C046AE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Given name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05F93403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650259" w:rsidRPr="0006348C" w14:paraId="27420CB6" w14:textId="77777777" w:rsidTr="000F5E16">
        <w:tc>
          <w:tcPr>
            <w:tcW w:w="1647" w:type="pct"/>
            <w:vAlign w:val="bottom"/>
          </w:tcPr>
          <w:p w14:paraId="5BBAA16A" w14:textId="77777777" w:rsidR="00650259" w:rsidRPr="0006348C" w:rsidRDefault="00C046AE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Surname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21CF42CA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650259" w:rsidRPr="0006348C" w14:paraId="0D5EEFDB" w14:textId="77777777" w:rsidTr="000F5E16">
        <w:tc>
          <w:tcPr>
            <w:tcW w:w="1647" w:type="pct"/>
            <w:vAlign w:val="bottom"/>
          </w:tcPr>
          <w:p w14:paraId="2BEE66FA" w14:textId="77777777" w:rsidR="00650259" w:rsidRPr="0006348C" w:rsidRDefault="00BB57E2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 w:bidi="nl-NL"/>
              </w:rPr>
              <w:t>Date of birth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73F15BE2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41B75820" w14:textId="77777777" w:rsidTr="0006348C">
        <w:trPr>
          <w:gridAfter w:val="1"/>
          <w:wAfter w:w="1044" w:type="pct"/>
        </w:trPr>
        <w:tc>
          <w:tcPr>
            <w:tcW w:w="1647" w:type="pct"/>
            <w:vAlign w:val="bottom"/>
          </w:tcPr>
          <w:p w14:paraId="0E2456B0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Sex</w:t>
            </w:r>
          </w:p>
        </w:tc>
        <w:tc>
          <w:tcPr>
            <w:tcW w:w="946" w:type="pct"/>
            <w:gridSpan w:val="4"/>
            <w:tcBorders>
              <w:bottom w:val="single" w:sz="4" w:space="0" w:color="auto"/>
            </w:tcBorders>
            <w:vAlign w:val="bottom"/>
          </w:tcPr>
          <w:p w14:paraId="231E6545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  <w:r w:rsidRPr="0006348C">
              <w:rPr>
                <w:lang w:val="en-US"/>
              </w:rPr>
              <w:t>Male/female</w:t>
            </w:r>
          </w:p>
        </w:tc>
        <w:tc>
          <w:tcPr>
            <w:tcW w:w="1362" w:type="pct"/>
            <w:gridSpan w:val="2"/>
            <w:vAlign w:val="bottom"/>
          </w:tcPr>
          <w:p w14:paraId="601FDEE8" w14:textId="77777777" w:rsidR="001C5ACB" w:rsidRPr="0006348C" w:rsidRDefault="001C5ACB" w:rsidP="00DC50B6">
            <w:pPr>
              <w:rPr>
                <w:lang w:val="en-US"/>
              </w:rPr>
            </w:pPr>
          </w:p>
        </w:tc>
      </w:tr>
      <w:tr w:rsidR="0029096B" w:rsidRPr="0006348C" w14:paraId="687C0487" w14:textId="77777777" w:rsidTr="0006348C">
        <w:trPr>
          <w:gridAfter w:val="1"/>
          <w:wAfter w:w="1044" w:type="pct"/>
        </w:trPr>
        <w:tc>
          <w:tcPr>
            <w:tcW w:w="1647" w:type="pct"/>
            <w:vAlign w:val="bottom"/>
          </w:tcPr>
          <w:p w14:paraId="31BCA868" w14:textId="77777777" w:rsidR="0029096B" w:rsidRPr="0006348C" w:rsidRDefault="0029096B" w:rsidP="00DC50B6">
            <w:pPr>
              <w:pStyle w:val="a6"/>
              <w:rPr>
                <w:lang w:val="en-US" w:eastAsia="zh-CN"/>
              </w:rPr>
            </w:pPr>
            <w:r>
              <w:rPr>
                <w:lang w:val="en-US" w:eastAsia="zh-CN"/>
              </w:rPr>
              <w:t xml:space="preserve">Chinese 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lang w:val="en-US" w:eastAsia="zh-CN"/>
              </w:rPr>
              <w:t>D number:</w:t>
            </w:r>
          </w:p>
        </w:tc>
        <w:tc>
          <w:tcPr>
            <w:tcW w:w="946" w:type="pct"/>
            <w:gridSpan w:val="4"/>
            <w:tcBorders>
              <w:bottom w:val="single" w:sz="4" w:space="0" w:color="auto"/>
            </w:tcBorders>
            <w:vAlign w:val="bottom"/>
          </w:tcPr>
          <w:p w14:paraId="2D955D06" w14:textId="77777777" w:rsidR="0029096B" w:rsidRPr="0006348C" w:rsidRDefault="0029096B" w:rsidP="00DC50B6">
            <w:pPr>
              <w:spacing w:before="120"/>
              <w:rPr>
                <w:lang w:val="en-US"/>
              </w:rPr>
            </w:pPr>
          </w:p>
        </w:tc>
        <w:tc>
          <w:tcPr>
            <w:tcW w:w="1362" w:type="pct"/>
            <w:gridSpan w:val="2"/>
            <w:vAlign w:val="bottom"/>
          </w:tcPr>
          <w:p w14:paraId="561E6E58" w14:textId="77777777" w:rsidR="0029096B" w:rsidRPr="0006348C" w:rsidRDefault="0029096B" w:rsidP="00DC50B6">
            <w:pPr>
              <w:rPr>
                <w:lang w:val="en-US"/>
              </w:rPr>
            </w:pPr>
          </w:p>
        </w:tc>
      </w:tr>
      <w:tr w:rsidR="00BB57E2" w:rsidRPr="0006348C" w14:paraId="1BD7AF6C" w14:textId="77777777" w:rsidTr="000F5E16">
        <w:tc>
          <w:tcPr>
            <w:tcW w:w="1647" w:type="pct"/>
            <w:vAlign w:val="bottom"/>
          </w:tcPr>
          <w:p w14:paraId="78C691B8" w14:textId="77777777" w:rsidR="00BB57E2" w:rsidRPr="0006348C" w:rsidRDefault="00BB57E2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Passport number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74D14883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32B3E715" w14:textId="77777777" w:rsidTr="000F5E16">
        <w:tc>
          <w:tcPr>
            <w:tcW w:w="1647" w:type="pct"/>
            <w:vAlign w:val="bottom"/>
          </w:tcPr>
          <w:p w14:paraId="3C717004" w14:textId="77777777" w:rsidR="00BB57E2" w:rsidRPr="0006348C" w:rsidRDefault="00BB57E2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Phone number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66E3229E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67F05B47" w14:textId="77777777" w:rsidTr="000F5E16">
        <w:tc>
          <w:tcPr>
            <w:tcW w:w="1647" w:type="pct"/>
            <w:vAlign w:val="bottom"/>
          </w:tcPr>
          <w:p w14:paraId="3AB4E8BF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4951B23D" w14:textId="77777777" w:rsidR="00BB57E2" w:rsidRDefault="00BB57E2" w:rsidP="00BB57E2">
            <w:pPr>
              <w:spacing w:before="120"/>
              <w:rPr>
                <w:lang w:val="en-US"/>
              </w:rPr>
            </w:pPr>
          </w:p>
          <w:p w14:paraId="5E2FB99B" w14:textId="77777777" w:rsidR="0006348C" w:rsidRPr="0006348C" w:rsidRDefault="0006348C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477A2A69" w14:textId="77777777" w:rsidTr="000F5E16">
        <w:tc>
          <w:tcPr>
            <w:tcW w:w="1647" w:type="pct"/>
            <w:vAlign w:val="bottom"/>
          </w:tcPr>
          <w:p w14:paraId="0AEAA92F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Zip/postal code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67692340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3014B256" w14:textId="77777777" w:rsidTr="000F5E16">
        <w:tc>
          <w:tcPr>
            <w:tcW w:w="1647" w:type="pct"/>
            <w:vAlign w:val="bottom"/>
          </w:tcPr>
          <w:p w14:paraId="34B9E805" w14:textId="77777777" w:rsidR="00BB57E2" w:rsidRPr="0006348C" w:rsidRDefault="00247209" w:rsidP="00DC50B6">
            <w:pPr>
              <w:pStyle w:val="a6"/>
              <w:rPr>
                <w:lang w:val="en-US"/>
              </w:rPr>
            </w:pPr>
            <w:sdt>
              <w:sdtPr>
                <w:rPr>
                  <w:lang w:val="en-US"/>
                </w:rPr>
                <w:id w:val="1283079985"/>
                <w:placeholder>
                  <w:docPart w:val="B41CC703CCCC461D830009586C61CA65"/>
                </w:placeholder>
                <w:temporary/>
                <w:showingPlcHdr/>
                <w15:appearance w15:val="hidden"/>
              </w:sdtPr>
              <w:sdtEndPr/>
              <w:sdtContent>
                <w:r w:rsidR="00BB57E2" w:rsidRPr="0006348C">
                  <w:rPr>
                    <w:lang w:val="en-US" w:bidi="nl-NL"/>
                  </w:rPr>
                  <w:t>E-mail</w:t>
                </w:r>
              </w:sdtContent>
            </w:sdt>
            <w:r w:rsidR="00BB57E2" w:rsidRPr="0006348C">
              <w:rPr>
                <w:lang w:val="en-US"/>
              </w:rPr>
              <w:t xml:space="preserve"> 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B06D48B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29096B" w:rsidRPr="0006348C" w14:paraId="76C9E747" w14:textId="77777777" w:rsidTr="000F5E16">
        <w:tc>
          <w:tcPr>
            <w:tcW w:w="1647" w:type="pct"/>
            <w:vAlign w:val="bottom"/>
          </w:tcPr>
          <w:p w14:paraId="250A5EEA" w14:textId="77777777" w:rsidR="0029096B" w:rsidRDefault="0029096B" w:rsidP="00DC50B6">
            <w:pPr>
              <w:pStyle w:val="a6"/>
              <w:rPr>
                <w:lang w:val="en-US" w:eastAsia="zh-CN"/>
              </w:rPr>
            </w:pPr>
            <w:proofErr w:type="spellStart"/>
            <w:r>
              <w:rPr>
                <w:rFonts w:hint="eastAsia"/>
                <w:lang w:val="en-US" w:eastAsia="zh-CN"/>
              </w:rPr>
              <w:t>W</w:t>
            </w:r>
            <w:r>
              <w:rPr>
                <w:lang w:val="en-US" w:eastAsia="zh-CN"/>
              </w:rPr>
              <w:t>echat</w:t>
            </w:r>
            <w:proofErr w:type="spellEnd"/>
            <w:r>
              <w:rPr>
                <w:lang w:val="en-US" w:eastAsia="zh-CN"/>
              </w:rPr>
              <w:t xml:space="preserve"> ID: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19E81066" w14:textId="77777777" w:rsidR="0029096B" w:rsidRPr="0006348C" w:rsidRDefault="0029096B" w:rsidP="00DC50B6">
            <w:pPr>
              <w:spacing w:before="120"/>
              <w:rPr>
                <w:lang w:val="en-US"/>
              </w:rPr>
            </w:pPr>
          </w:p>
        </w:tc>
      </w:tr>
      <w:tr w:rsidR="0046524A" w:rsidRPr="0006348C" w14:paraId="08EF500A" w14:textId="77777777" w:rsidTr="000F5E16">
        <w:tc>
          <w:tcPr>
            <w:tcW w:w="1647" w:type="pct"/>
            <w:vAlign w:val="bottom"/>
          </w:tcPr>
          <w:p w14:paraId="3ABA80E9" w14:textId="77777777" w:rsidR="0029096B" w:rsidRDefault="0029096B" w:rsidP="0029096B">
            <w:pPr>
              <w:pStyle w:val="a6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>
              <w:rPr>
                <w:u w:val="single"/>
                <w:lang w:val="en-US"/>
              </w:rPr>
              <w:t xml:space="preserve">              </w:t>
            </w:r>
            <w:r>
              <w:rPr>
                <w:lang w:val="en-US"/>
              </w:rPr>
              <w:t xml:space="preserve">                </w:t>
            </w:r>
            <w:r>
              <w:rPr>
                <w:u w:val="single"/>
                <w:lang w:val="en-US"/>
              </w:rPr>
              <w:t xml:space="preserve">  </w:t>
            </w:r>
            <w:r>
              <w:rPr>
                <w:lang w:val="en-US"/>
              </w:rPr>
              <w:t xml:space="preserve">      </w:t>
            </w:r>
            <w:r>
              <w:rPr>
                <w:u w:val="single"/>
                <w:lang w:val="en-US"/>
              </w:rPr>
              <w:t xml:space="preserve">                           </w:t>
            </w:r>
            <w:r>
              <w:rPr>
                <w:lang w:val="en-US"/>
              </w:rPr>
              <w:t xml:space="preserve">                </w:t>
            </w:r>
          </w:p>
          <w:p w14:paraId="1FF036B3" w14:textId="77777777" w:rsidR="0046524A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Do you have any</w:t>
            </w:r>
            <w:r w:rsidR="0046524A" w:rsidRPr="0006348C">
              <w:rPr>
                <w:lang w:val="en-US"/>
              </w:rPr>
              <w:t xml:space="preserve"> medical condition</w:t>
            </w:r>
            <w:r w:rsidRPr="0006348C">
              <w:rPr>
                <w:lang w:val="en-US"/>
              </w:rPr>
              <w:t xml:space="preserve"> or allergies? If so, please elaborate</w:t>
            </w:r>
            <w:r w:rsidR="0046524A" w:rsidRPr="0006348C">
              <w:rPr>
                <w:lang w:val="en-US"/>
              </w:rPr>
              <w:t xml:space="preserve"> 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D6F3283" w14:textId="77777777" w:rsidR="0046524A" w:rsidRPr="0006348C" w:rsidRDefault="001C5ACB" w:rsidP="00DC50B6">
            <w:pPr>
              <w:spacing w:before="120"/>
              <w:rPr>
                <w:lang w:val="en-US"/>
              </w:rPr>
            </w:pPr>
            <w:r w:rsidRPr="0006348C">
              <w:rPr>
                <w:sz w:val="36"/>
                <w:lang w:val="en-US" w:bidi="nl-NL"/>
              </w:rPr>
              <w:sym w:font="Wingdings 2" w:char="F0A3"/>
            </w:r>
            <w:r w:rsidRPr="0006348C">
              <w:rPr>
                <w:lang w:val="en-US" w:bidi="nl-NL"/>
              </w:rPr>
              <w:t>No</w:t>
            </w:r>
            <w:r w:rsidRPr="0006348C">
              <w:rPr>
                <w:sz w:val="36"/>
                <w:lang w:val="en-US" w:bidi="nl-NL"/>
              </w:rPr>
              <w:t xml:space="preserve"> </w:t>
            </w:r>
            <w:r w:rsidRPr="0006348C">
              <w:rPr>
                <w:sz w:val="36"/>
                <w:lang w:val="en-US" w:bidi="nl-NL"/>
              </w:rPr>
              <w:sym w:font="Wingdings 2" w:char="F0A3"/>
            </w:r>
            <w:r w:rsidRPr="0006348C">
              <w:rPr>
                <w:sz w:val="36"/>
                <w:lang w:val="en-US" w:bidi="nl-NL"/>
              </w:rPr>
              <w:t xml:space="preserve"> </w:t>
            </w:r>
            <w:r w:rsidRPr="0006348C">
              <w:rPr>
                <w:lang w:val="en-US"/>
              </w:rPr>
              <w:t>Yes:</w:t>
            </w:r>
          </w:p>
          <w:p w14:paraId="0DF1C25B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  <w:p w14:paraId="0EB9CCB7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4483C5BA" w14:textId="77777777" w:rsidTr="0006348C">
        <w:tc>
          <w:tcPr>
            <w:tcW w:w="2147" w:type="pct"/>
            <w:gridSpan w:val="3"/>
            <w:vAlign w:val="bottom"/>
          </w:tcPr>
          <w:p w14:paraId="5FDE5504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Emergency contact name</w:t>
            </w:r>
          </w:p>
        </w:tc>
        <w:tc>
          <w:tcPr>
            <w:tcW w:w="2853" w:type="pct"/>
            <w:gridSpan w:val="5"/>
            <w:tcBorders>
              <w:bottom w:val="single" w:sz="4" w:space="0" w:color="auto"/>
            </w:tcBorders>
            <w:vAlign w:val="bottom"/>
          </w:tcPr>
          <w:p w14:paraId="6F705BEF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27E91C91" w14:textId="77777777" w:rsidTr="001C5ACB">
        <w:tc>
          <w:tcPr>
            <w:tcW w:w="2842" w:type="pct"/>
            <w:gridSpan w:val="6"/>
            <w:vAlign w:val="bottom"/>
          </w:tcPr>
          <w:p w14:paraId="0E454B9D" w14:textId="77777777" w:rsidR="00BB57E2" w:rsidRPr="0006348C" w:rsidRDefault="001C5ACB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Emergency contact’s phone number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bottom"/>
          </w:tcPr>
          <w:p w14:paraId="13726DC0" w14:textId="77777777" w:rsidR="001C5ACB" w:rsidRPr="0006348C" w:rsidRDefault="001C5ACB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6B83C352" w14:textId="77777777" w:rsidTr="00977F99">
        <w:trPr>
          <w:trHeight w:val="54"/>
        </w:trPr>
        <w:tc>
          <w:tcPr>
            <w:tcW w:w="5000" w:type="pct"/>
            <w:gridSpan w:val="8"/>
            <w:shd w:val="clear" w:color="auto" w:fill="auto"/>
          </w:tcPr>
          <w:p w14:paraId="34F9BAE5" w14:textId="77777777" w:rsidR="00BB57E2" w:rsidRPr="0006348C" w:rsidRDefault="00BB57E2" w:rsidP="00BB57E2">
            <w:pPr>
              <w:rPr>
                <w:rFonts w:asciiTheme="majorHAnsi" w:hAnsiTheme="majorHAnsi"/>
                <w:b/>
                <w:sz w:val="8"/>
                <w:lang w:val="en-US"/>
              </w:rPr>
            </w:pPr>
          </w:p>
        </w:tc>
      </w:tr>
      <w:tr w:rsidR="00BB57E2" w:rsidRPr="0006348C" w14:paraId="62E59F1E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38E922B7" w14:textId="77777777" w:rsidR="00BB57E2" w:rsidRPr="0006348C" w:rsidRDefault="001C5ACB" w:rsidP="00BB57E2">
            <w:pPr>
              <w:pStyle w:val="1"/>
              <w:outlineLvl w:val="0"/>
              <w:rPr>
                <w:lang w:val="en-US"/>
              </w:rPr>
            </w:pPr>
            <w:r w:rsidRPr="0006348C">
              <w:rPr>
                <w:lang w:val="en-US"/>
              </w:rPr>
              <w:t>Educational background</w:t>
            </w:r>
            <w:r w:rsidR="0006348C" w:rsidRPr="0006348C">
              <w:rPr>
                <w:lang w:val="en-US"/>
              </w:rPr>
              <w:t xml:space="preserve"> of applicant</w:t>
            </w:r>
          </w:p>
        </w:tc>
      </w:tr>
      <w:tr w:rsidR="00BB57E2" w:rsidRPr="00B41D52" w14:paraId="70BA69F4" w14:textId="77777777" w:rsidTr="000F5E16">
        <w:tc>
          <w:tcPr>
            <w:tcW w:w="1647" w:type="pct"/>
            <w:vAlign w:val="bottom"/>
          </w:tcPr>
          <w:p w14:paraId="1E163D88" w14:textId="77777777" w:rsidR="00BB57E2" w:rsidRPr="0006348C" w:rsidRDefault="001C5ACB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Name of school or university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6435901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57D32DA7" w14:textId="77777777" w:rsidTr="000F5E16">
        <w:tc>
          <w:tcPr>
            <w:tcW w:w="1647" w:type="pct"/>
            <w:vAlign w:val="bottom"/>
          </w:tcPr>
          <w:p w14:paraId="3A7FB9BD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Grade/major</w:t>
            </w:r>
          </w:p>
        </w:tc>
        <w:tc>
          <w:tcPr>
            <w:tcW w:w="3353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056A7D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06348C" w:rsidRPr="0006348C" w14:paraId="07E09548" w14:textId="77777777" w:rsidTr="00F51202">
        <w:tc>
          <w:tcPr>
            <w:tcW w:w="1647" w:type="pct"/>
            <w:vAlign w:val="bottom"/>
          </w:tcPr>
          <w:p w14:paraId="5B8B3D41" w14:textId="77777777" w:rsidR="0006348C" w:rsidRPr="0006348C" w:rsidRDefault="0006348C" w:rsidP="00F5120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School 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07B9BB70" w14:textId="77777777" w:rsidR="0006348C" w:rsidRPr="0006348C" w:rsidRDefault="0006348C" w:rsidP="00F51202">
            <w:pPr>
              <w:spacing w:before="120"/>
              <w:rPr>
                <w:lang w:val="en-US"/>
              </w:rPr>
            </w:pPr>
          </w:p>
          <w:p w14:paraId="7B585C79" w14:textId="77777777" w:rsidR="0006348C" w:rsidRPr="0006348C" w:rsidRDefault="0006348C" w:rsidP="00F51202">
            <w:pPr>
              <w:spacing w:before="120"/>
              <w:rPr>
                <w:lang w:val="en-US"/>
              </w:rPr>
            </w:pPr>
          </w:p>
        </w:tc>
      </w:tr>
      <w:tr w:rsidR="0006348C" w:rsidRPr="0006348C" w14:paraId="04B82FD1" w14:textId="77777777" w:rsidTr="008C6C98">
        <w:tc>
          <w:tcPr>
            <w:tcW w:w="1995" w:type="pct"/>
            <w:gridSpan w:val="2"/>
            <w:vAlign w:val="bottom"/>
          </w:tcPr>
          <w:p w14:paraId="4DCBA06E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School phone number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D67B6C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  <w:tc>
          <w:tcPr>
            <w:tcW w:w="1362" w:type="pct"/>
            <w:gridSpan w:val="2"/>
            <w:tcBorders>
              <w:top w:val="single" w:sz="4" w:space="0" w:color="auto"/>
            </w:tcBorders>
            <w:vAlign w:val="bottom"/>
          </w:tcPr>
          <w:p w14:paraId="1A49A173" w14:textId="77777777" w:rsidR="00BB57E2" w:rsidRPr="0006348C" w:rsidRDefault="00BB57E2" w:rsidP="00BB57E2">
            <w:pPr>
              <w:rPr>
                <w:lang w:val="en-US"/>
              </w:rPr>
            </w:pPr>
          </w:p>
        </w:tc>
        <w:tc>
          <w:tcPr>
            <w:tcW w:w="10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C369A2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5E1064D9" w14:textId="77777777" w:rsidTr="000F5E16">
        <w:tc>
          <w:tcPr>
            <w:tcW w:w="2345" w:type="pct"/>
            <w:gridSpan w:val="4"/>
            <w:vAlign w:val="bottom"/>
          </w:tcPr>
          <w:p w14:paraId="290F0EBD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Expected date of graduation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529C6" w14:textId="77777777" w:rsidR="001C5ACB" w:rsidRPr="0006348C" w:rsidRDefault="000F5E16" w:rsidP="00DC50B6">
            <w:pPr>
              <w:spacing w:before="120"/>
              <w:rPr>
                <w:lang w:val="en-US"/>
              </w:rPr>
            </w:pPr>
            <w:r w:rsidRPr="0006348C">
              <w:rPr>
                <w:lang w:val="en-US"/>
              </w:rPr>
              <w:t>YYYY/MM/DD                  /              /</w:t>
            </w:r>
          </w:p>
        </w:tc>
      </w:tr>
      <w:tr w:rsidR="000F5E16" w:rsidRPr="0006348C" w14:paraId="49CC2530" w14:textId="77777777" w:rsidTr="00F52451">
        <w:trPr>
          <w:trHeight w:val="54"/>
        </w:trPr>
        <w:tc>
          <w:tcPr>
            <w:tcW w:w="5000" w:type="pct"/>
            <w:gridSpan w:val="8"/>
            <w:shd w:val="clear" w:color="auto" w:fill="auto"/>
          </w:tcPr>
          <w:p w14:paraId="35F9C375" w14:textId="77777777" w:rsidR="000F5E16" w:rsidRPr="0006348C" w:rsidRDefault="000F5E16" w:rsidP="000F5E16">
            <w:pPr>
              <w:rPr>
                <w:rFonts w:asciiTheme="majorHAnsi" w:hAnsiTheme="majorHAnsi"/>
                <w:b/>
                <w:sz w:val="8"/>
                <w:lang w:val="en-US"/>
              </w:rPr>
            </w:pPr>
          </w:p>
        </w:tc>
      </w:tr>
      <w:tr w:rsidR="000F5E16" w:rsidRPr="0006348C" w14:paraId="2E2E4661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37BB796E" w14:textId="77777777" w:rsidR="000F5E16" w:rsidRPr="0006348C" w:rsidRDefault="008C6C98" w:rsidP="000F5E16">
            <w:pPr>
              <w:pStyle w:val="1"/>
              <w:outlineLvl w:val="0"/>
              <w:rPr>
                <w:lang w:val="en-US"/>
              </w:rPr>
            </w:pPr>
            <w:bookmarkStart w:id="1" w:name="_Hlk521325947"/>
            <w:r>
              <w:rPr>
                <w:lang w:val="en-US"/>
              </w:rPr>
              <w:lastRenderedPageBreak/>
              <w:t>Program of</w:t>
            </w:r>
            <w:r w:rsidR="000F5E16" w:rsidRPr="0006348C">
              <w:rPr>
                <w:lang w:val="en-US"/>
              </w:rPr>
              <w:t xml:space="preserve"> application</w:t>
            </w:r>
          </w:p>
        </w:tc>
      </w:tr>
      <w:bookmarkEnd w:id="1"/>
      <w:bookmarkEnd w:id="0"/>
    </w:tbl>
    <w:p w14:paraId="404ED3C6" w14:textId="77777777" w:rsidR="0029096B" w:rsidRDefault="0029096B" w:rsidP="00B41D52">
      <w:pPr>
        <w:spacing w:after="0"/>
        <w:ind w:firstLine="720"/>
        <w:rPr>
          <w:sz w:val="36"/>
          <w:lang w:val="en-US" w:bidi="nl-NL"/>
        </w:rPr>
      </w:pPr>
    </w:p>
    <w:p w14:paraId="2B1F3949" w14:textId="77777777" w:rsidR="0029096B" w:rsidRPr="0044645A" w:rsidRDefault="008C6C98" w:rsidP="0044645A">
      <w:pPr>
        <w:spacing w:after="0"/>
        <w:rPr>
          <w:szCs w:val="16"/>
          <w:lang w:val="en-US"/>
        </w:rPr>
      </w:pPr>
      <w:r w:rsidRPr="0006348C">
        <w:rPr>
          <w:sz w:val="36"/>
          <w:lang w:val="en-US" w:bidi="nl-NL"/>
        </w:rPr>
        <w:sym w:font="Wingdings 2" w:char="F0A3"/>
      </w:r>
      <w:r w:rsidR="0006348C" w:rsidRPr="0006348C">
        <w:rPr>
          <w:sz w:val="36"/>
          <w:lang w:val="en-US" w:bidi="nl-NL"/>
        </w:rPr>
        <w:t xml:space="preserve"> </w:t>
      </w:r>
      <w:r>
        <w:rPr>
          <w:szCs w:val="16"/>
          <w:lang w:val="en-US"/>
        </w:rPr>
        <w:t>Understanding Europe: Future Talent Program</w:t>
      </w:r>
    </w:p>
    <w:p w14:paraId="67E55DA4" w14:textId="32476B42" w:rsidR="008C6C98" w:rsidRPr="0029096B" w:rsidRDefault="008C6C98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</w:t>
      </w:r>
      <w:r w:rsidR="00F33F5C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6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-</w:t>
      </w:r>
      <w:r w:rsidR="00F33F5C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19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</w:t>
      </w:r>
    </w:p>
    <w:p w14:paraId="6546384A" w14:textId="79923C36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1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3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- 2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6</w:t>
      </w:r>
    </w:p>
    <w:p w14:paraId="51EA554F" w14:textId="53875C66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0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- August 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2</w:t>
      </w:r>
    </w:p>
    <w:p w14:paraId="25D79D27" w14:textId="5179DE69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sz w:val="22"/>
          <w:szCs w:val="22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7 -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August 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9</w:t>
      </w:r>
    </w:p>
    <w:p w14:paraId="5BB4B8C2" w14:textId="280E6B92" w:rsidR="0044645A" w:rsidRPr="0044645A" w:rsidRDefault="0029096B" w:rsidP="0029096B">
      <w:pPr>
        <w:spacing w:after="0"/>
        <w:rPr>
          <w:szCs w:val="16"/>
          <w:lang w:val="en-US"/>
        </w:rPr>
      </w:pPr>
      <w:r w:rsidRPr="0006348C">
        <w:rPr>
          <w:sz w:val="36"/>
          <w:lang w:val="en-US" w:bidi="nl-NL"/>
        </w:rPr>
        <w:sym w:font="Wingdings 2" w:char="F0A3"/>
      </w:r>
      <w:r w:rsidRPr="0006348C">
        <w:rPr>
          <w:sz w:val="36"/>
          <w:lang w:val="en-US" w:bidi="nl-NL"/>
        </w:rPr>
        <w:t xml:space="preserve"> </w:t>
      </w:r>
      <w:r>
        <w:rPr>
          <w:szCs w:val="16"/>
          <w:lang w:val="en-US"/>
        </w:rPr>
        <w:t xml:space="preserve">Understanding Europe: Future Talent Program + </w:t>
      </w:r>
      <w:r w:rsidR="00340310">
        <w:rPr>
          <w:szCs w:val="16"/>
          <w:lang w:val="en-US"/>
        </w:rPr>
        <w:t>Academic</w:t>
      </w:r>
      <w:r>
        <w:rPr>
          <w:szCs w:val="16"/>
          <w:lang w:val="en-US"/>
        </w:rPr>
        <w:t xml:space="preserve"> courses</w:t>
      </w:r>
    </w:p>
    <w:p w14:paraId="7C0E6628" w14:textId="359D1913" w:rsidR="00BB4314" w:rsidRPr="0084207A" w:rsidRDefault="008F6682" w:rsidP="00EE6AAD">
      <w:pPr>
        <w:pStyle w:val="aff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00" w:after="270"/>
        <w:ind w:firstLineChars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hAnsiTheme="minorHAnsi" w:cstheme="minorHAnsi"/>
          <w:bCs/>
          <w:color w:val="333333"/>
          <w:kern w:val="36"/>
          <w:bdr w:val="none" w:sz="0" w:space="0" w:color="auto"/>
        </w:rPr>
        <w:t xml:space="preserve">1. </w:t>
      </w:r>
      <w:r w:rsidR="00BB4314" w:rsidRPr="0084207A">
        <w:rPr>
          <w:rFonts w:asciiTheme="minorHAnsi" w:hAnsiTheme="minorHAnsi" w:cstheme="minorHAnsi"/>
          <w:bCs/>
          <w:color w:val="333333"/>
          <w:kern w:val="36"/>
          <w:bdr w:val="none" w:sz="0" w:space="0" w:color="auto"/>
        </w:rPr>
        <w:t>European Politics and Economy.</w:t>
      </w:r>
    </w:p>
    <w:p w14:paraId="4F7200BF" w14:textId="15D20E3F" w:rsidR="00BB4314" w:rsidRPr="0084207A" w:rsidRDefault="00BB4314" w:rsidP="00EE6AAD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This course will take place after all 4 sessions.</w:t>
      </w:r>
    </w:p>
    <w:p w14:paraId="63936EBC" w14:textId="36202266" w:rsidR="00BB4314" w:rsidRPr="0084207A" w:rsidRDefault="008F6682" w:rsidP="00EE6AAD">
      <w:pPr>
        <w:pStyle w:val="aff0"/>
        <w:numPr>
          <w:ilvl w:val="0"/>
          <w:numId w:val="24"/>
        </w:numPr>
        <w:spacing w:before="300" w:after="270"/>
        <w:ind w:firstLineChars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 xml:space="preserve">2. </w:t>
      </w:r>
      <w:r w:rsidR="00BB4314"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Law.</w:t>
      </w:r>
    </w:p>
    <w:p w14:paraId="2A0C09D9" w14:textId="3663BEE7" w:rsidR="00BB4314" w:rsidRPr="0084207A" w:rsidRDefault="00BB4314" w:rsidP="00EE6AAD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This course will take place after session 3 and session 4.</w:t>
      </w:r>
    </w:p>
    <w:p w14:paraId="2AE2A4B9" w14:textId="420647FD" w:rsidR="00BB4314" w:rsidRPr="0084207A" w:rsidRDefault="00BB4314" w:rsidP="00EE6AAD">
      <w:pPr>
        <w:pStyle w:val="aff0"/>
        <w:numPr>
          <w:ilvl w:val="0"/>
          <w:numId w:val="24"/>
        </w:numPr>
        <w:spacing w:before="300" w:after="270"/>
        <w:ind w:firstLineChars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3</w:t>
      </w:r>
      <w:r w:rsidR="008F6682"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.</w:t>
      </w: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To be announced.</w:t>
      </w:r>
    </w:p>
    <w:p w14:paraId="690972B9" w14:textId="65B29376" w:rsidR="00BB4314" w:rsidRPr="0084207A" w:rsidRDefault="00BB4314" w:rsidP="00EE6AAD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The academic course option that will take place after session 1 and 2 will be announced</w:t>
      </w:r>
      <w:r w:rsidR="00040FA0"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 xml:space="preserve"> </w:t>
      </w: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on the website. If you choose for session 1 or 2 and wish to be informed of this</w:t>
      </w:r>
      <w:r w:rsidR="00B906FF"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,</w:t>
      </w:r>
      <w:r w:rsidR="00040FA0"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 xml:space="preserve"> </w:t>
      </w: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please make a note of this below.</w:t>
      </w:r>
    </w:p>
    <w:p w14:paraId="274E3A73" w14:textId="5E389321" w:rsidR="008C6C98" w:rsidRPr="001C24D5" w:rsidRDefault="008C6C98" w:rsidP="00040FA0">
      <w:pPr>
        <w:pStyle w:val="af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00" w:after="270" w:line="160" w:lineRule="exact"/>
        <w:ind w:left="420" w:firstLineChars="0" w:firstLine="0"/>
        <w:jc w:val="both"/>
        <w:outlineLvl w:val="0"/>
        <w:rPr>
          <w:rFonts w:asciiTheme="minorEastAsia" w:eastAsiaTheme="minorEastAsia" w:hAnsiTheme="minorEastAsia" w:cs="Times New Roman" w:hint="eastAsia"/>
          <w:bCs/>
          <w:color w:val="333333"/>
          <w:kern w:val="36"/>
          <w:bdr w:val="none" w:sz="0" w:space="0" w:color="auto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5966"/>
      </w:tblGrid>
      <w:tr w:rsidR="00B41D52" w:rsidRPr="0006348C" w14:paraId="1DF95E44" w14:textId="77777777" w:rsidTr="00B41D52">
        <w:tc>
          <w:tcPr>
            <w:tcW w:w="1695" w:type="pct"/>
            <w:vAlign w:val="bottom"/>
          </w:tcPr>
          <w:p w14:paraId="7F2519AD" w14:textId="5C8A0D5C" w:rsidR="00B41D52" w:rsidRPr="0006348C" w:rsidRDefault="004971D7" w:rsidP="0044645A">
            <w:pPr>
              <w:pStyle w:val="a6"/>
              <w:ind w:left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Note</w:t>
            </w:r>
            <w:r w:rsidR="0044645A">
              <w:rPr>
                <w:rFonts w:hint="eastAsia"/>
                <w:lang w:val="en-US" w:eastAsia="zh-CN"/>
              </w:rPr>
              <w:t>：</w:t>
            </w:r>
          </w:p>
        </w:tc>
        <w:tc>
          <w:tcPr>
            <w:tcW w:w="3305" w:type="pct"/>
            <w:tcBorders>
              <w:bottom w:val="single" w:sz="4" w:space="0" w:color="auto"/>
            </w:tcBorders>
            <w:vAlign w:val="bottom"/>
          </w:tcPr>
          <w:p w14:paraId="4D570220" w14:textId="77777777" w:rsidR="00B41D52" w:rsidRPr="0006348C" w:rsidRDefault="00B41D52" w:rsidP="00F90B19">
            <w:pPr>
              <w:spacing w:before="120"/>
              <w:rPr>
                <w:lang w:val="en-US"/>
              </w:rPr>
            </w:pPr>
          </w:p>
        </w:tc>
      </w:tr>
    </w:tbl>
    <w:p w14:paraId="5EB2EBA6" w14:textId="185AF8B9" w:rsidR="008E2515" w:rsidRDefault="008E2515" w:rsidP="00B41D52">
      <w:pPr>
        <w:spacing w:after="0"/>
        <w:rPr>
          <w:szCs w:val="16"/>
          <w:u w:val="single"/>
          <w:lang w:val="en-US"/>
        </w:rPr>
      </w:pPr>
    </w:p>
    <w:p w14:paraId="75049D2E" w14:textId="4D0EF4F5" w:rsidR="0054569A" w:rsidRDefault="0054569A" w:rsidP="00B41D52">
      <w:pPr>
        <w:spacing w:after="0"/>
        <w:rPr>
          <w:szCs w:val="16"/>
          <w:u w:val="single"/>
          <w:lang w:val="en-US"/>
        </w:rPr>
      </w:pPr>
    </w:p>
    <w:p w14:paraId="51D82F99" w14:textId="6DA6DD31" w:rsidR="0054569A" w:rsidRDefault="0054569A" w:rsidP="00B41D52">
      <w:pPr>
        <w:spacing w:after="0"/>
        <w:rPr>
          <w:szCs w:val="16"/>
          <w:u w:val="single"/>
          <w:lang w:val="en-US"/>
        </w:rPr>
      </w:pPr>
    </w:p>
    <w:p w14:paraId="35808E1F" w14:textId="77777777" w:rsidR="0054569A" w:rsidRPr="00CC251E" w:rsidRDefault="0054569A" w:rsidP="00B41D52">
      <w:pPr>
        <w:spacing w:after="0"/>
        <w:rPr>
          <w:szCs w:val="16"/>
          <w:u w:val="single"/>
          <w:lang w:val="en-US"/>
        </w:rPr>
      </w:pPr>
    </w:p>
    <w:p w14:paraId="227DBE0F" w14:textId="77BE2327" w:rsidR="0044645A" w:rsidRDefault="00FB7AA5" w:rsidP="002919C6">
      <w:pPr>
        <w:spacing w:after="0"/>
        <w:rPr>
          <w:szCs w:val="16"/>
          <w:lang w:val="en-US"/>
        </w:rPr>
      </w:pPr>
      <w:r>
        <w:rPr>
          <w:rFonts w:hint="eastAsia"/>
          <w:szCs w:val="16"/>
          <w:lang w:val="en-US" w:eastAsia="zh-CN"/>
        </w:rPr>
        <w:t>Please</w:t>
      </w:r>
      <w:r>
        <w:rPr>
          <w:szCs w:val="16"/>
          <w:lang w:val="en-US"/>
        </w:rPr>
        <w:t xml:space="preserve"> send this form to: </w:t>
      </w:r>
      <w:hyperlink r:id="rId10" w:history="1">
        <w:r w:rsidR="00B95203" w:rsidRPr="00CA42EB">
          <w:rPr>
            <w:rStyle w:val="af1"/>
            <w:szCs w:val="16"/>
            <w:lang w:val="en-US"/>
          </w:rPr>
          <w:t>summerschool@globi.nl</w:t>
        </w:r>
      </w:hyperlink>
      <w:r w:rsidR="00B95203">
        <w:rPr>
          <w:szCs w:val="16"/>
          <w:lang w:val="en-US"/>
        </w:rPr>
        <w:t xml:space="preserve"> with subject “Understanding Europe”</w:t>
      </w:r>
      <w:r w:rsidR="00FB417D">
        <w:rPr>
          <w:szCs w:val="16"/>
          <w:lang w:val="en-US"/>
        </w:rPr>
        <w:t xml:space="preserve">, </w:t>
      </w:r>
      <w:r w:rsidR="00E5502C">
        <w:rPr>
          <w:szCs w:val="16"/>
          <w:lang w:val="en-US"/>
        </w:rPr>
        <w:t xml:space="preserve">an email of confirmation will be sent </w:t>
      </w:r>
      <w:r w:rsidR="00554D6B">
        <w:rPr>
          <w:szCs w:val="16"/>
          <w:lang w:val="en-US"/>
        </w:rPr>
        <w:t xml:space="preserve">to you </w:t>
      </w:r>
      <w:r w:rsidR="00FB417D">
        <w:rPr>
          <w:szCs w:val="16"/>
          <w:lang w:val="en-US"/>
        </w:rPr>
        <w:t>within 3 working d</w:t>
      </w:r>
      <w:r w:rsidR="003E3A0B">
        <w:rPr>
          <w:szCs w:val="16"/>
          <w:lang w:val="en-US"/>
        </w:rPr>
        <w:t>ays.</w:t>
      </w:r>
    </w:p>
    <w:p w14:paraId="4CF10DAF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56A6C0F3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564503F7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30B604D5" w14:textId="77777777" w:rsidR="0044645A" w:rsidRPr="0006348C" w:rsidRDefault="0044645A" w:rsidP="00B41D52">
      <w:pPr>
        <w:spacing w:after="0"/>
        <w:rPr>
          <w:szCs w:val="16"/>
          <w:lang w:val="en-US"/>
        </w:rPr>
      </w:pPr>
      <w:r>
        <w:rPr>
          <w:noProof/>
          <w:szCs w:val="16"/>
          <w:lang w:val="en-US"/>
        </w:rPr>
        <w:drawing>
          <wp:inline distT="0" distB="0" distL="0" distR="0" wp14:anchorId="1F4F4528" wp14:editId="3F1CD12B">
            <wp:extent cx="1563474" cy="43235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乌特勒支大学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67" cy="4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F913CF5" wp14:editId="11DC50C8">
            <wp:extent cx="1047750" cy="428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h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1554EDE" wp14:editId="00BF6C06">
            <wp:extent cx="1047750" cy="428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U_UK_Toevoegingen_CMYK_hku-blau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A9FDFB2" wp14:editId="72558E5F">
            <wp:extent cx="1723048" cy="386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uss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92" cy="3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5A" w:rsidRPr="0006348C" w:rsidSect="00AA4F2B">
      <w:headerReference w:type="default" r:id="rId15"/>
      <w:footerReference w:type="defaul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0F445" w14:textId="77777777" w:rsidR="0067560B" w:rsidRDefault="0067560B" w:rsidP="00650259">
      <w:pPr>
        <w:spacing w:after="0" w:line="240" w:lineRule="auto"/>
      </w:pPr>
      <w:r>
        <w:separator/>
      </w:r>
    </w:p>
  </w:endnote>
  <w:endnote w:type="continuationSeparator" w:id="0">
    <w:p w14:paraId="4B2C1858" w14:textId="77777777" w:rsidR="0067560B" w:rsidRDefault="0067560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368DE5F-F5E8-43CE-8C5D-4FB248DD779A}"/>
    <w:embedBold r:id="rId2" w:fontKey="{DC712A7A-340E-4802-B744-A07A400718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F70873-D3D2-42F1-8930-5C10ADF055A7}"/>
    <w:embedBold r:id="rId4" w:fontKey="{AAC81F08-CCF3-46A7-9E47-602E6FC5F4E4}"/>
    <w:embedItalic r:id="rId5" w:fontKey="{C15CACEF-1E90-4E8B-8E8D-5DA96966423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976950D-FF7D-41F5-BEB5-8F6CC6C6E7E4}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7" w:fontKey="{8C3A7F36-09B0-4C62-95BB-28A3868D10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59BCFE14" w14:textId="77777777" w:rsidTr="00C4167A">
      <w:tc>
        <w:tcPr>
          <w:tcW w:w="4675" w:type="dxa"/>
          <w:vAlign w:val="center"/>
        </w:tcPr>
        <w:p w14:paraId="1CC70670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A4EBD33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26C3A14" w14:textId="77777777" w:rsidR="0090596C" w:rsidRDefault="0090596C" w:rsidP="007F7B5D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B9005" w14:textId="77777777" w:rsidR="0067560B" w:rsidRDefault="0067560B" w:rsidP="00650259">
      <w:pPr>
        <w:spacing w:after="0" w:line="240" w:lineRule="auto"/>
      </w:pPr>
      <w:r>
        <w:separator/>
      </w:r>
    </w:p>
  </w:footnote>
  <w:footnote w:type="continuationSeparator" w:id="0">
    <w:p w14:paraId="54A3C5CA" w14:textId="77777777" w:rsidR="0067560B" w:rsidRDefault="0067560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879"/>
      <w:gridCol w:w="7147"/>
    </w:tblGrid>
    <w:tr w:rsidR="000F5E16" w:rsidRPr="000F5E16" w14:paraId="0249A2AC" w14:textId="77777777" w:rsidTr="0090596C">
      <w:trPr>
        <w:trHeight w:val="990"/>
      </w:trPr>
      <w:tc>
        <w:tcPr>
          <w:tcW w:w="1350" w:type="dxa"/>
          <w:vAlign w:val="center"/>
        </w:tcPr>
        <w:p w14:paraId="7872509E" w14:textId="3F3F1F1D" w:rsidR="0090596C" w:rsidRDefault="004D1599" w:rsidP="0090596C">
          <w:pPr>
            <w:pStyle w:val="ab"/>
            <w:ind w:left="-108"/>
          </w:pPr>
          <w:bookmarkStart w:id="2" w:name="_Hlk521325785"/>
          <w:r>
            <w:drawing>
              <wp:inline distT="0" distB="0" distL="0" distR="0" wp14:anchorId="739975BF" wp14:editId="0EF64176">
                <wp:extent cx="1123950" cy="503436"/>
                <wp:effectExtent l="0" t="0" r="0" b="0"/>
                <wp:docPr id="6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lobi-logo-web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985" cy="509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48BAA7E" w14:textId="77777777" w:rsidR="008C6C98" w:rsidRDefault="008C6C98" w:rsidP="0090596C">
          <w:pPr>
            <w:pStyle w:val="ab"/>
            <w:rPr>
              <w:sz w:val="32"/>
              <w:lang w:val="en-US"/>
            </w:rPr>
          </w:pPr>
          <w:r>
            <w:rPr>
              <w:sz w:val="32"/>
              <w:lang w:val="en-US"/>
            </w:rPr>
            <w:t>2019 Summer School Registration Form</w:t>
          </w:r>
        </w:p>
        <w:p w14:paraId="0D188F99" w14:textId="4CDFD322" w:rsidR="00291E71" w:rsidRPr="00B3233E" w:rsidRDefault="0041089C" w:rsidP="0090596C">
          <w:pPr>
            <w:pStyle w:val="ab"/>
            <w:rPr>
              <w:sz w:val="32"/>
              <w:lang w:val="en-US"/>
            </w:rPr>
          </w:pPr>
          <w:r>
            <w:rPr>
              <w:sz w:val="32"/>
              <w:lang w:val="en-US"/>
            </w:rPr>
            <w:t xml:space="preserve">Understanding </w:t>
          </w:r>
          <w:r w:rsidR="008C6C98">
            <w:rPr>
              <w:sz w:val="32"/>
              <w:lang w:val="en-US"/>
            </w:rPr>
            <w:t>Europe</w:t>
          </w:r>
          <w:r>
            <w:rPr>
              <w:sz w:val="32"/>
              <w:lang w:val="en-US"/>
            </w:rPr>
            <w:t>:</w:t>
          </w:r>
          <w:r w:rsidR="008C6C98">
            <w:rPr>
              <w:sz w:val="32"/>
              <w:lang w:val="en-US"/>
            </w:rPr>
            <w:t xml:space="preserve"> Future Talent Program</w:t>
          </w:r>
        </w:p>
      </w:tc>
    </w:tr>
    <w:bookmarkEnd w:id="2"/>
  </w:tbl>
  <w:p w14:paraId="5DF25BE7" w14:textId="4A34AD8A" w:rsidR="00650259" w:rsidRDefault="00650259" w:rsidP="0090596C">
    <w:pPr>
      <w:pStyle w:val="af4"/>
      <w:spacing w:after="0"/>
      <w:rPr>
        <w:sz w:val="20"/>
        <w:lang w:val="en-US"/>
      </w:rPr>
    </w:pPr>
  </w:p>
  <w:p w14:paraId="61F25774" w14:textId="77777777" w:rsidR="00B3233E" w:rsidRPr="000F5E16" w:rsidRDefault="00B3233E" w:rsidP="0090596C">
    <w:pPr>
      <w:pStyle w:val="af4"/>
      <w:spacing w:after="0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A393AB5"/>
    <w:multiLevelType w:val="hybridMultilevel"/>
    <w:tmpl w:val="E91463EE"/>
    <w:lvl w:ilvl="0" w:tplc="2D1E5D1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AAA2287"/>
    <w:multiLevelType w:val="hybridMultilevel"/>
    <w:tmpl w:val="90A8ED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4"/>
  </w:num>
  <w:num w:numId="23">
    <w:abstractNumId w:val="21"/>
  </w:num>
  <w:num w:numId="2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A5"/>
    <w:rsid w:val="00040FA0"/>
    <w:rsid w:val="000456E1"/>
    <w:rsid w:val="00052382"/>
    <w:rsid w:val="0006348C"/>
    <w:rsid w:val="0006568A"/>
    <w:rsid w:val="00076F0F"/>
    <w:rsid w:val="00084253"/>
    <w:rsid w:val="00093F3E"/>
    <w:rsid w:val="000D1F49"/>
    <w:rsid w:val="000F3B0D"/>
    <w:rsid w:val="000F5E16"/>
    <w:rsid w:val="001727CA"/>
    <w:rsid w:val="00195E4E"/>
    <w:rsid w:val="001C24D5"/>
    <w:rsid w:val="001C5ACB"/>
    <w:rsid w:val="00247209"/>
    <w:rsid w:val="0029096B"/>
    <w:rsid w:val="002919C6"/>
    <w:rsid w:val="00291E71"/>
    <w:rsid w:val="002928D0"/>
    <w:rsid w:val="002A4BB4"/>
    <w:rsid w:val="002C56E6"/>
    <w:rsid w:val="00340310"/>
    <w:rsid w:val="00361E11"/>
    <w:rsid w:val="00365748"/>
    <w:rsid w:val="003B4744"/>
    <w:rsid w:val="003E3A0B"/>
    <w:rsid w:val="003F0847"/>
    <w:rsid w:val="0040090B"/>
    <w:rsid w:val="0041089C"/>
    <w:rsid w:val="004346EA"/>
    <w:rsid w:val="0044645A"/>
    <w:rsid w:val="0046302A"/>
    <w:rsid w:val="0046524A"/>
    <w:rsid w:val="00487D2D"/>
    <w:rsid w:val="004971D7"/>
    <w:rsid w:val="004D1599"/>
    <w:rsid w:val="004D5D62"/>
    <w:rsid w:val="004D781C"/>
    <w:rsid w:val="004E2230"/>
    <w:rsid w:val="00504BEC"/>
    <w:rsid w:val="005112D0"/>
    <w:rsid w:val="0054569A"/>
    <w:rsid w:val="00554D6B"/>
    <w:rsid w:val="00557DB5"/>
    <w:rsid w:val="00566C48"/>
    <w:rsid w:val="00577E06"/>
    <w:rsid w:val="00590C78"/>
    <w:rsid w:val="005A3BF7"/>
    <w:rsid w:val="005C2D2C"/>
    <w:rsid w:val="005D7E13"/>
    <w:rsid w:val="005E79FF"/>
    <w:rsid w:val="005F2035"/>
    <w:rsid w:val="005F7990"/>
    <w:rsid w:val="0063739C"/>
    <w:rsid w:val="00650259"/>
    <w:rsid w:val="0067560B"/>
    <w:rsid w:val="00770F25"/>
    <w:rsid w:val="007A35A8"/>
    <w:rsid w:val="007B0A85"/>
    <w:rsid w:val="007C6A52"/>
    <w:rsid w:val="007F7B5D"/>
    <w:rsid w:val="0082043E"/>
    <w:rsid w:val="00834458"/>
    <w:rsid w:val="00836129"/>
    <w:rsid w:val="0084207A"/>
    <w:rsid w:val="00893DDA"/>
    <w:rsid w:val="008C6C98"/>
    <w:rsid w:val="008E203A"/>
    <w:rsid w:val="008E2515"/>
    <w:rsid w:val="008F6682"/>
    <w:rsid w:val="0090596C"/>
    <w:rsid w:val="0091229C"/>
    <w:rsid w:val="0091765A"/>
    <w:rsid w:val="00940E73"/>
    <w:rsid w:val="009674DB"/>
    <w:rsid w:val="0098597D"/>
    <w:rsid w:val="009C2CEC"/>
    <w:rsid w:val="009F619A"/>
    <w:rsid w:val="009F6DDE"/>
    <w:rsid w:val="00A370A8"/>
    <w:rsid w:val="00A62848"/>
    <w:rsid w:val="00A667F6"/>
    <w:rsid w:val="00AA4F2B"/>
    <w:rsid w:val="00B1508E"/>
    <w:rsid w:val="00B262A5"/>
    <w:rsid w:val="00B3233E"/>
    <w:rsid w:val="00B41D52"/>
    <w:rsid w:val="00B85356"/>
    <w:rsid w:val="00B906FF"/>
    <w:rsid w:val="00B95203"/>
    <w:rsid w:val="00BB4314"/>
    <w:rsid w:val="00BB57E2"/>
    <w:rsid w:val="00BD0D94"/>
    <w:rsid w:val="00BD4753"/>
    <w:rsid w:val="00BD5CB1"/>
    <w:rsid w:val="00BE62EE"/>
    <w:rsid w:val="00C003BA"/>
    <w:rsid w:val="00C046AE"/>
    <w:rsid w:val="00C11E97"/>
    <w:rsid w:val="00C46878"/>
    <w:rsid w:val="00CB4A51"/>
    <w:rsid w:val="00CC251E"/>
    <w:rsid w:val="00CD4532"/>
    <w:rsid w:val="00CD47B0"/>
    <w:rsid w:val="00CD70CE"/>
    <w:rsid w:val="00CE6104"/>
    <w:rsid w:val="00CE7918"/>
    <w:rsid w:val="00D16163"/>
    <w:rsid w:val="00DB3FAD"/>
    <w:rsid w:val="00DD7E74"/>
    <w:rsid w:val="00DE5E36"/>
    <w:rsid w:val="00E139C4"/>
    <w:rsid w:val="00E5502C"/>
    <w:rsid w:val="00E55646"/>
    <w:rsid w:val="00E61C09"/>
    <w:rsid w:val="00E677FE"/>
    <w:rsid w:val="00E85EB8"/>
    <w:rsid w:val="00EB3B58"/>
    <w:rsid w:val="00EC7359"/>
    <w:rsid w:val="00EE3054"/>
    <w:rsid w:val="00EE6AAD"/>
    <w:rsid w:val="00EF7162"/>
    <w:rsid w:val="00F00606"/>
    <w:rsid w:val="00F01256"/>
    <w:rsid w:val="00F33F5C"/>
    <w:rsid w:val="00F52451"/>
    <w:rsid w:val="00FB0516"/>
    <w:rsid w:val="00FB417D"/>
    <w:rsid w:val="00FB7AA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DD3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1">
    <w:name w:val="Normal"/>
    <w:uiPriority w:val="1"/>
    <w:qFormat/>
    <w:rsid w:val="007F7B5D"/>
  </w:style>
  <w:style w:type="paragraph" w:styleId="1">
    <w:name w:val="heading 1"/>
    <w:basedOn w:val="a1"/>
    <w:link w:val="10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标题 2 字符"/>
    <w:basedOn w:val="a2"/>
    <w:link w:val="21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标题 3 字符"/>
    <w:basedOn w:val="a2"/>
    <w:link w:val="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脚注文本 字符"/>
    <w:basedOn w:val="a2"/>
    <w:link w:val="a7"/>
    <w:uiPriority w:val="99"/>
    <w:semiHidden/>
    <w:rsid w:val="0090596C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批注文字 字符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ac">
    <w:name w:val="页眉 字符"/>
    <w:basedOn w:val="a2"/>
    <w:link w:val="ab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ad">
    <w:name w:val="footer"/>
    <w:basedOn w:val="a1"/>
    <w:link w:val="a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页脚 字符"/>
    <w:basedOn w:val="a2"/>
    <w:link w:val="ad"/>
    <w:uiPriority w:val="99"/>
    <w:rsid w:val="007F7B5D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批注主题 字符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标题 字符"/>
    <w:basedOn w:val="a2"/>
    <w:link w:val="af5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a3"/>
    <w:uiPriority w:val="99"/>
    <w:rsid w:val="000D1F49"/>
    <w:tblPr/>
    <w:trPr>
      <w:cantSplit/>
    </w:trPr>
  </w:style>
  <w:style w:type="character" w:customStyle="1" w:styleId="40">
    <w:name w:val="标题 4 字符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标题 5 字符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标题 6 字符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7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8">
    <w:name w:val="FollowedHyperlink"/>
    <w:basedOn w:val="a2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af9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a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TO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宏文本 字符"/>
    <w:basedOn w:val="a2"/>
    <w:link w:val="afb"/>
    <w:uiPriority w:val="99"/>
    <w:semiHidden/>
    <w:rsid w:val="0090596C"/>
    <w:rPr>
      <w:rFonts w:ascii="Consolas" w:hAnsi="Consolas"/>
      <w:sz w:val="20"/>
      <w:szCs w:val="20"/>
    </w:rPr>
  </w:style>
  <w:style w:type="table" w:styleId="afd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2"/>
    <w:uiPriority w:val="99"/>
    <w:semiHidden/>
    <w:rsid w:val="0090596C"/>
    <w:rPr>
      <w:color w:val="808080"/>
    </w:rPr>
  </w:style>
  <w:style w:type="paragraph" w:customStyle="1" w:styleId="aff">
    <w:name w:val="默认"/>
    <w:rsid w:val="008C6C9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zh-CN"/>
    </w:rPr>
  </w:style>
  <w:style w:type="paragraph" w:styleId="aff0">
    <w:name w:val="List Paragraph"/>
    <w:basedOn w:val="a1"/>
    <w:uiPriority w:val="34"/>
    <w:qFormat/>
    <w:rsid w:val="0036574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Chars="200" w:firstLine="42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zh-CN"/>
    </w:rPr>
  </w:style>
  <w:style w:type="character" w:styleId="aff1">
    <w:name w:val="Unresolved Mention"/>
    <w:basedOn w:val="a2"/>
    <w:uiPriority w:val="99"/>
    <w:semiHidden/>
    <w:rsid w:val="00B95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ummerschool@globi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us'%20PC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1CC703CCCC461D830009586C61CA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96C969-0A83-440A-97B4-E62BFC6518F7}"/>
      </w:docPartPr>
      <w:docPartBody>
        <w:p w:rsidR="00C93EC5" w:rsidRDefault="00412263" w:rsidP="00412263">
          <w:pPr>
            <w:pStyle w:val="B41CC703CCCC461D830009586C61CA65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263"/>
    <w:rsid w:val="00412263"/>
    <w:rsid w:val="005044EE"/>
    <w:rsid w:val="00741D00"/>
    <w:rsid w:val="00790B39"/>
    <w:rsid w:val="008B6D65"/>
    <w:rsid w:val="00AC0260"/>
    <w:rsid w:val="00AD4DA3"/>
    <w:rsid w:val="00C85009"/>
    <w:rsid w:val="00C9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2D44D0817F4ECDA1688036D2347980">
    <w:name w:val="742D44D0817F4ECDA1688036D2347980"/>
  </w:style>
  <w:style w:type="paragraph" w:customStyle="1" w:styleId="5063CD1454FA475092D473003A79B31D">
    <w:name w:val="5063CD1454FA475092D473003A79B31D"/>
  </w:style>
  <w:style w:type="paragraph" w:customStyle="1" w:styleId="D97DA737A1D14429AE6859CAFE8AEF69">
    <w:name w:val="D97DA737A1D14429AE6859CAFE8AEF69"/>
  </w:style>
  <w:style w:type="paragraph" w:customStyle="1" w:styleId="D35173C5210741B59C05B3275FBDF76E">
    <w:name w:val="D35173C5210741B59C05B3275FBDF76E"/>
  </w:style>
  <w:style w:type="paragraph" w:customStyle="1" w:styleId="54C3FF9F20E24DAEA384D72EC9C7FE0C">
    <w:name w:val="54C3FF9F20E24DAEA384D72EC9C7FE0C"/>
  </w:style>
  <w:style w:type="paragraph" w:customStyle="1" w:styleId="0A3D699194F843B5821338DB74C94D70">
    <w:name w:val="0A3D699194F843B5821338DB74C94D70"/>
  </w:style>
  <w:style w:type="paragraph" w:customStyle="1" w:styleId="6B8C74D79E704235878FD61D15BED869">
    <w:name w:val="6B8C74D79E704235878FD61D15BED869"/>
  </w:style>
  <w:style w:type="paragraph" w:customStyle="1" w:styleId="67FA7D75F7944E79B398A6538A119FB9">
    <w:name w:val="67FA7D75F7944E79B398A6538A119FB9"/>
  </w:style>
  <w:style w:type="paragraph" w:customStyle="1" w:styleId="F10CB031F6254C33875E4DD66C399892">
    <w:name w:val="F10CB031F6254C33875E4DD66C399892"/>
  </w:style>
  <w:style w:type="paragraph" w:customStyle="1" w:styleId="BF1E09C61F4C44CB97459ADBEBC870E9">
    <w:name w:val="BF1E09C61F4C44CB97459ADBEBC870E9"/>
  </w:style>
  <w:style w:type="paragraph" w:customStyle="1" w:styleId="44A9E136BA4D4F3DBA4D2BA3D43D8F4F">
    <w:name w:val="44A9E136BA4D4F3DBA4D2BA3D43D8F4F"/>
  </w:style>
  <w:style w:type="paragraph" w:customStyle="1" w:styleId="BF2A1B69CB8E426D96B2A5823C10D12B">
    <w:name w:val="BF2A1B69CB8E426D96B2A5823C10D12B"/>
  </w:style>
  <w:style w:type="paragraph" w:customStyle="1" w:styleId="6ECA8090A3794046B586E8F28A82C2FB">
    <w:name w:val="6ECA8090A3794046B586E8F28A82C2FB"/>
  </w:style>
  <w:style w:type="paragraph" w:customStyle="1" w:styleId="AD30544C1C8D481CA79A8AD96D7C023A">
    <w:name w:val="AD30544C1C8D481CA79A8AD96D7C023A"/>
  </w:style>
  <w:style w:type="paragraph" w:customStyle="1" w:styleId="2123CE8BBE9A4C02996E3D11EB6608B5">
    <w:name w:val="2123CE8BBE9A4C02996E3D11EB6608B5"/>
  </w:style>
  <w:style w:type="paragraph" w:customStyle="1" w:styleId="16F503A47D984AB49985BFFF395BCAA5">
    <w:name w:val="16F503A47D984AB49985BFFF395BCAA5"/>
  </w:style>
  <w:style w:type="character" w:styleId="a3">
    <w:name w:val="Placeholder Text"/>
    <w:basedOn w:val="a0"/>
    <w:uiPriority w:val="99"/>
    <w:semiHidden/>
    <w:rsid w:val="00412263"/>
    <w:rPr>
      <w:color w:val="808080"/>
    </w:rPr>
  </w:style>
  <w:style w:type="paragraph" w:customStyle="1" w:styleId="32E6FAB913B7405BA44CBE6F79B12FA6">
    <w:name w:val="32E6FAB913B7405BA44CBE6F79B12FA6"/>
  </w:style>
  <w:style w:type="paragraph" w:customStyle="1" w:styleId="48B3B0533E5E44E6944B8BAF751E644B">
    <w:name w:val="48B3B0533E5E44E6944B8BAF751E644B"/>
  </w:style>
  <w:style w:type="paragraph" w:customStyle="1" w:styleId="E27FBC84150A48889C6B5AA9193C83A9">
    <w:name w:val="E27FBC84150A48889C6B5AA9193C83A9"/>
  </w:style>
  <w:style w:type="paragraph" w:customStyle="1" w:styleId="4738FB2622E4471D8E27F136FB92B36B">
    <w:name w:val="4738FB2622E4471D8E27F136FB92B36B"/>
  </w:style>
  <w:style w:type="paragraph" w:customStyle="1" w:styleId="6EFB6CB97AB24596829C874C7A81DB42">
    <w:name w:val="6EFB6CB97AB24596829C874C7A81DB42"/>
  </w:style>
  <w:style w:type="paragraph" w:customStyle="1" w:styleId="9DCD7E5ED2CE42718D7FDB7137A38F7D">
    <w:name w:val="9DCD7E5ED2CE42718D7FDB7137A38F7D"/>
  </w:style>
  <w:style w:type="paragraph" w:customStyle="1" w:styleId="FD74FFE85A9D43E785BB35BB561ED653">
    <w:name w:val="FD74FFE85A9D43E785BB35BB561ED653"/>
  </w:style>
  <w:style w:type="paragraph" w:customStyle="1" w:styleId="0E838EA40D234E7AB893BFCD1B126F62">
    <w:name w:val="0E838EA40D234E7AB893BFCD1B126F62"/>
    <w:rsid w:val="00412263"/>
  </w:style>
  <w:style w:type="paragraph" w:customStyle="1" w:styleId="034C70BE16BD4205A022896848BBFCE3">
    <w:name w:val="034C70BE16BD4205A022896848BBFCE3"/>
    <w:rsid w:val="00412263"/>
  </w:style>
  <w:style w:type="paragraph" w:customStyle="1" w:styleId="E63263782F854175BDB64A1BBCE1C5F9">
    <w:name w:val="E63263782F854175BDB64A1BBCE1C5F9"/>
    <w:rsid w:val="00412263"/>
  </w:style>
  <w:style w:type="paragraph" w:customStyle="1" w:styleId="08750A6F1935480DB1E28B0A3377A2F1">
    <w:name w:val="08750A6F1935480DB1E28B0A3377A2F1"/>
    <w:rsid w:val="00412263"/>
  </w:style>
  <w:style w:type="paragraph" w:customStyle="1" w:styleId="100A4DA99E3C4565BBF09DDF877539A7">
    <w:name w:val="100A4DA99E3C4565BBF09DDF877539A7"/>
    <w:rsid w:val="00412263"/>
  </w:style>
  <w:style w:type="paragraph" w:customStyle="1" w:styleId="5D09E272DDD04A9EA5CD19B50066A502">
    <w:name w:val="5D09E272DDD04A9EA5CD19B50066A502"/>
    <w:rsid w:val="00412263"/>
  </w:style>
  <w:style w:type="paragraph" w:customStyle="1" w:styleId="43D9AC18D63C4B33A30E7C877185BAB7">
    <w:name w:val="43D9AC18D63C4B33A30E7C877185BAB7"/>
    <w:rsid w:val="00412263"/>
  </w:style>
  <w:style w:type="paragraph" w:customStyle="1" w:styleId="167A423C0B414FE68416A79627B40655">
    <w:name w:val="167A423C0B414FE68416A79627B40655"/>
    <w:rsid w:val="00412263"/>
  </w:style>
  <w:style w:type="paragraph" w:customStyle="1" w:styleId="92703F97B9624640ABA410CFCC127397">
    <w:name w:val="92703F97B9624640ABA410CFCC127397"/>
    <w:rsid w:val="00412263"/>
  </w:style>
  <w:style w:type="paragraph" w:customStyle="1" w:styleId="67821215C64D4949B37E426C52AC8355">
    <w:name w:val="67821215C64D4949B37E426C52AC8355"/>
    <w:rsid w:val="00412263"/>
  </w:style>
  <w:style w:type="paragraph" w:customStyle="1" w:styleId="D85CA9DCF6DC488DB9DA0B8B5C07651F">
    <w:name w:val="D85CA9DCF6DC488DB9DA0B8B5C07651F"/>
    <w:rsid w:val="00412263"/>
  </w:style>
  <w:style w:type="paragraph" w:customStyle="1" w:styleId="F778D59CD3074CF8B31A66FD63CCE635">
    <w:name w:val="F778D59CD3074CF8B31A66FD63CCE635"/>
    <w:rsid w:val="00412263"/>
  </w:style>
  <w:style w:type="paragraph" w:customStyle="1" w:styleId="231D0C60E0A743AFB6AF05B39E0CF058">
    <w:name w:val="231D0C60E0A743AFB6AF05B39E0CF058"/>
    <w:rsid w:val="00412263"/>
  </w:style>
  <w:style w:type="paragraph" w:customStyle="1" w:styleId="085893A3E0064F759D61458912D0BDBB">
    <w:name w:val="085893A3E0064F759D61458912D0BDBB"/>
    <w:rsid w:val="00412263"/>
  </w:style>
  <w:style w:type="paragraph" w:customStyle="1" w:styleId="3394F91FD8CE4AACB98654C7DC87D2DA">
    <w:name w:val="3394F91FD8CE4AACB98654C7DC87D2DA"/>
    <w:rsid w:val="00412263"/>
  </w:style>
  <w:style w:type="paragraph" w:customStyle="1" w:styleId="7E05B78B54124D268A34BED04F95B822">
    <w:name w:val="7E05B78B54124D268A34BED04F95B822"/>
    <w:rsid w:val="00412263"/>
  </w:style>
  <w:style w:type="paragraph" w:customStyle="1" w:styleId="B41CC703CCCC461D830009586C61CA65">
    <w:name w:val="B41CC703CCCC461D830009586C61CA65"/>
    <w:rsid w:val="00412263"/>
  </w:style>
  <w:style w:type="paragraph" w:customStyle="1" w:styleId="62973EC20AF14E00AD8FFB775EBB809B">
    <w:name w:val="62973EC20AF14E00AD8FFB775EBB809B"/>
    <w:rsid w:val="00412263"/>
  </w:style>
  <w:style w:type="paragraph" w:customStyle="1" w:styleId="2CE26932D0F74B1EA66D0062BE33F837">
    <w:name w:val="2CE26932D0F74B1EA66D0062BE33F837"/>
    <w:rsid w:val="00412263"/>
  </w:style>
  <w:style w:type="paragraph" w:customStyle="1" w:styleId="0CD1459BA20747408F4779B01330C4D1">
    <w:name w:val="0CD1459BA20747408F4779B01330C4D1"/>
    <w:rsid w:val="00412263"/>
  </w:style>
  <w:style w:type="paragraph" w:customStyle="1" w:styleId="38BF2CBBF668412C990FBBB6FD8BEA0B">
    <w:name w:val="38BF2CBBF668412C990FBBB6FD8BEA0B"/>
    <w:rsid w:val="00412263"/>
  </w:style>
  <w:style w:type="paragraph" w:customStyle="1" w:styleId="CB00371434454DB59726DCD819773E35">
    <w:name w:val="CB00371434454DB59726DCD819773E35"/>
    <w:rsid w:val="00412263"/>
  </w:style>
  <w:style w:type="paragraph" w:customStyle="1" w:styleId="74586302938843D8B09F382D4C799DD6">
    <w:name w:val="74586302938843D8B09F382D4C799DD6"/>
    <w:rsid w:val="00412263"/>
  </w:style>
  <w:style w:type="paragraph" w:customStyle="1" w:styleId="F30A2139551945619D6F1C3431B40D28">
    <w:name w:val="F30A2139551945619D6F1C3431B40D28"/>
    <w:rsid w:val="00412263"/>
  </w:style>
  <w:style w:type="paragraph" w:customStyle="1" w:styleId="0DD95C02A80E43719791144EA16CDC1F">
    <w:name w:val="0DD95C02A80E43719791144EA16CDC1F"/>
    <w:rsid w:val="00412263"/>
  </w:style>
  <w:style w:type="paragraph" w:customStyle="1" w:styleId="37DE8E1DAFA64B1B9B41DAAB0BF61D88">
    <w:name w:val="37DE8E1DAFA64B1B9B41DAAB0BF61D88"/>
    <w:rsid w:val="00412263"/>
  </w:style>
  <w:style w:type="paragraph" w:customStyle="1" w:styleId="C5649C12A5C04D369929E88407CA5D9E">
    <w:name w:val="C5649C12A5C04D369929E88407CA5D9E"/>
    <w:rsid w:val="00412263"/>
  </w:style>
  <w:style w:type="paragraph" w:customStyle="1" w:styleId="B4E82D4B3AB7439792E2951DABF832A3">
    <w:name w:val="B4E82D4B3AB7439792E2951DABF832A3"/>
    <w:rsid w:val="00412263"/>
  </w:style>
  <w:style w:type="paragraph" w:customStyle="1" w:styleId="D717ECACDC2C4F868B332C7E0A272608">
    <w:name w:val="D717ECACDC2C4F868B332C7E0A272608"/>
    <w:rsid w:val="00412263"/>
  </w:style>
  <w:style w:type="paragraph" w:customStyle="1" w:styleId="C9BAAC9BD3AB42DD8B36DB4AF4A628D8">
    <w:name w:val="C9BAAC9BD3AB42DD8B36DB4AF4A628D8"/>
    <w:rsid w:val="00412263"/>
  </w:style>
  <w:style w:type="paragraph" w:customStyle="1" w:styleId="9DF3665F5EC64149A765FA5C367C170F">
    <w:name w:val="9DF3665F5EC64149A765FA5C367C170F"/>
    <w:rsid w:val="00412263"/>
  </w:style>
  <w:style w:type="paragraph" w:customStyle="1" w:styleId="5E39E0EA520A440FAB4B92480827B584">
    <w:name w:val="5E39E0EA520A440FAB4B92480827B584"/>
    <w:rsid w:val="00412263"/>
  </w:style>
  <w:style w:type="paragraph" w:customStyle="1" w:styleId="C63ADF9B4F6B4E2DBA92BA19C147A430">
    <w:name w:val="C63ADF9B4F6B4E2DBA92BA19C147A430"/>
    <w:rsid w:val="00412263"/>
  </w:style>
  <w:style w:type="paragraph" w:customStyle="1" w:styleId="0A3884766F474A80967990AEC6C532A3">
    <w:name w:val="0A3884766F474A80967990AEC6C532A3"/>
    <w:rsid w:val="00412263"/>
  </w:style>
  <w:style w:type="paragraph" w:customStyle="1" w:styleId="4BCF6E3FECC7487E8B4304B94C07CF2E">
    <w:name w:val="4BCF6E3FECC7487E8B4304B94C07CF2E"/>
    <w:rsid w:val="00412263"/>
  </w:style>
  <w:style w:type="paragraph" w:customStyle="1" w:styleId="A7A20C231A144393AEF701ACD717882A">
    <w:name w:val="A7A20C231A144393AEF701ACD717882A"/>
    <w:rsid w:val="00412263"/>
  </w:style>
  <w:style w:type="paragraph" w:customStyle="1" w:styleId="E2E2A0C8698D4F3985098D08AB13F2A0">
    <w:name w:val="E2E2A0C8698D4F3985098D08AB13F2A0"/>
    <w:rsid w:val="00412263"/>
  </w:style>
  <w:style w:type="paragraph" w:customStyle="1" w:styleId="C1B4C62CD0CF4D2A876032FE379B953D">
    <w:name w:val="C1B4C62CD0CF4D2A876032FE379B953D"/>
    <w:rsid w:val="00412263"/>
  </w:style>
  <w:style w:type="paragraph" w:customStyle="1" w:styleId="3697BCA8A41B48C79E04BA12404BE0E5">
    <w:name w:val="3697BCA8A41B48C79E04BA12404BE0E5"/>
    <w:rsid w:val="00412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6dc4bcd6-49db-4c07-9060-8acfc67cef9f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sharepoint/v3"/>
    <ds:schemaRef ds:uri="http://purl.org/dc/elements/1.1/"/>
    <ds:schemaRef ds:uri="http://schemas.microsoft.com/office/2006/documentManagement/types"/>
    <ds:schemaRef ds:uri="fb0879af-3eba-417a-a55a-ffe6dcd6ca77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2019-02-15T09:12:00Z</dcterms:created>
  <dcterms:modified xsi:type="dcterms:W3CDTF">2019-02-15T09:12:00Z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